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E4F" w:rsidRDefault="00D37E4F" w:rsidP="00D37E4F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Dear Parents</w:t>
      </w:r>
    </w:p>
    <w:p w:rsidR="00D37E4F" w:rsidRDefault="00D37E4F" w:rsidP="00D37E4F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D37E4F" w:rsidRDefault="00D37E4F" w:rsidP="00D37E4F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 just wanted to notify you of some key dates your child is currently working towards in English:</w:t>
      </w:r>
    </w:p>
    <w:p w:rsidR="00D37E4F" w:rsidRDefault="00D37E4F" w:rsidP="00D37E4F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D37E4F" w:rsidRDefault="00D37E4F" w:rsidP="00D37E4F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Style w:val="Strong"/>
          <w:rFonts w:ascii="Calibri" w:hAnsi="Calibri" w:cs="Calibri"/>
          <w:color w:val="000000"/>
        </w:rPr>
        <w:t>Monday 6th January 2020: </w:t>
      </w:r>
      <w:r>
        <w:rPr>
          <w:rFonts w:ascii="Calibri" w:hAnsi="Calibri" w:cs="Calibri"/>
          <w:color w:val="000000"/>
        </w:rPr>
        <w:t xml:space="preserve">this week </w:t>
      </w:r>
      <w:proofErr w:type="gramStart"/>
      <w:r>
        <w:rPr>
          <w:rFonts w:ascii="Calibri" w:hAnsi="Calibri" w:cs="Calibri"/>
          <w:color w:val="000000"/>
        </w:rPr>
        <w:t>will be dedicated</w:t>
      </w:r>
      <w:proofErr w:type="gramEnd"/>
      <w:r>
        <w:rPr>
          <w:rFonts w:ascii="Calibri" w:hAnsi="Calibri" w:cs="Calibri"/>
          <w:color w:val="000000"/>
        </w:rPr>
        <w:t xml:space="preserve"> to pupils' Spoken Language Assessment. This is a separate qualification where pupils </w:t>
      </w:r>
      <w:proofErr w:type="gramStart"/>
      <w:r>
        <w:rPr>
          <w:rFonts w:ascii="Calibri" w:hAnsi="Calibri" w:cs="Calibri"/>
          <w:color w:val="000000"/>
        </w:rPr>
        <w:t>are assessed</w:t>
      </w:r>
      <w:proofErr w:type="gramEnd"/>
      <w:r>
        <w:rPr>
          <w:rFonts w:ascii="Calibri" w:hAnsi="Calibri" w:cs="Calibri"/>
          <w:color w:val="000000"/>
        </w:rPr>
        <w:t xml:space="preserve"> on their Speaking &amp; Listening skills and they will achieve a Pass/Merit/Distinction alongside their Literature/Language grade in August 2020. We have used our lesson time this week to prepare, but the remaining preparation time should be used over the </w:t>
      </w:r>
      <w:proofErr w:type="gramStart"/>
      <w:r>
        <w:rPr>
          <w:rFonts w:ascii="Calibri" w:hAnsi="Calibri" w:cs="Calibri"/>
          <w:color w:val="000000"/>
        </w:rPr>
        <w:t>2 week</w:t>
      </w:r>
      <w:proofErr w:type="gramEnd"/>
      <w:r>
        <w:rPr>
          <w:rFonts w:ascii="Calibri" w:hAnsi="Calibri" w:cs="Calibri"/>
          <w:color w:val="000000"/>
        </w:rPr>
        <w:t xml:space="preserve"> break. </w:t>
      </w:r>
    </w:p>
    <w:p w:rsidR="00D37E4F" w:rsidRDefault="00D37E4F" w:rsidP="00D37E4F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D37E4F" w:rsidRDefault="00D37E4F" w:rsidP="00D37E4F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Style w:val="Strong"/>
          <w:rFonts w:ascii="Calibri" w:hAnsi="Calibri" w:cs="Calibri"/>
          <w:color w:val="000000"/>
        </w:rPr>
        <w:t>Thursday 16th January 2020: </w:t>
      </w:r>
      <w:r>
        <w:rPr>
          <w:rFonts w:ascii="Calibri" w:hAnsi="Calibri" w:cs="Calibri"/>
          <w:color w:val="000000"/>
        </w:rPr>
        <w:t>closed book assessment on 'A Christmas Carol' - we have already been revising this text and studied it in detail last year. </w:t>
      </w:r>
    </w:p>
    <w:p w:rsidR="00D37E4F" w:rsidRDefault="00D37E4F" w:rsidP="00D37E4F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D37E4F" w:rsidRDefault="00D37E4F" w:rsidP="00D37E4F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I have provided students with a list of short revision tasks they could be working on over the next 2 weeks (they </w:t>
      </w:r>
      <w:proofErr w:type="gramStart"/>
      <w:r>
        <w:rPr>
          <w:rFonts w:ascii="Calibri" w:hAnsi="Calibri" w:cs="Calibri"/>
          <w:color w:val="000000"/>
        </w:rPr>
        <w:t>don't</w:t>
      </w:r>
      <w:proofErr w:type="gramEnd"/>
      <w:r>
        <w:rPr>
          <w:rFonts w:ascii="Calibri" w:hAnsi="Calibri" w:cs="Calibri"/>
          <w:color w:val="000000"/>
        </w:rPr>
        <w:t xml:space="preserve"> have to stick to this timetable, they are just advisory tasks).  </w:t>
      </w:r>
      <w:r>
        <w:rPr>
          <w:rFonts w:ascii="Calibri" w:hAnsi="Calibri" w:cs="Calibri"/>
          <w:color w:val="000000"/>
        </w:rPr>
        <w:t xml:space="preserve">Staff have put various revision aids up on </w:t>
      </w:r>
      <w:proofErr w:type="spellStart"/>
      <w:r>
        <w:rPr>
          <w:rFonts w:ascii="Calibri" w:hAnsi="Calibri" w:cs="Calibri"/>
          <w:color w:val="000000"/>
        </w:rPr>
        <w:t>Showmyhomework</w:t>
      </w:r>
      <w:proofErr w:type="spellEnd"/>
      <w:r>
        <w:rPr>
          <w:rFonts w:ascii="Calibri" w:hAnsi="Calibri" w:cs="Calibri"/>
          <w:color w:val="000000"/>
        </w:rPr>
        <w:t xml:space="preserve"> – the main ones being </w:t>
      </w:r>
      <w:proofErr w:type="spellStart"/>
      <w:r>
        <w:rPr>
          <w:rFonts w:ascii="Calibri" w:hAnsi="Calibri" w:cs="Calibri"/>
          <w:color w:val="000000"/>
        </w:rPr>
        <w:t>Audiopi</w:t>
      </w:r>
      <w:proofErr w:type="spellEnd"/>
      <w:r>
        <w:rPr>
          <w:rFonts w:ascii="Calibri" w:hAnsi="Calibri" w:cs="Calibri"/>
          <w:color w:val="000000"/>
        </w:rPr>
        <w:t xml:space="preserve"> and various </w:t>
      </w:r>
      <w:proofErr w:type="spellStart"/>
      <w:r>
        <w:rPr>
          <w:rFonts w:ascii="Calibri" w:hAnsi="Calibri" w:cs="Calibri"/>
          <w:color w:val="000000"/>
        </w:rPr>
        <w:t>youtube</w:t>
      </w:r>
      <w:proofErr w:type="spellEnd"/>
      <w:r>
        <w:rPr>
          <w:rFonts w:ascii="Calibri" w:hAnsi="Calibri" w:cs="Calibri"/>
          <w:color w:val="000000"/>
        </w:rPr>
        <w:t xml:space="preserve"> clips.   Snap revision books have been on parent pay for the last 3 weeks for pupils to buy and lastly I would suggest that they watch the new BBC adaptation of A Christmas Carol to </w:t>
      </w:r>
      <w:proofErr w:type="gramStart"/>
      <w:r>
        <w:rPr>
          <w:rFonts w:ascii="Calibri" w:hAnsi="Calibri" w:cs="Calibri"/>
          <w:color w:val="000000"/>
        </w:rPr>
        <w:t>be shown</w:t>
      </w:r>
      <w:proofErr w:type="gramEnd"/>
      <w:r>
        <w:rPr>
          <w:rFonts w:ascii="Calibri" w:hAnsi="Calibri" w:cs="Calibri"/>
          <w:color w:val="000000"/>
        </w:rPr>
        <w:t xml:space="preserve"> in two parts over the Christmas holiday.</w:t>
      </w:r>
    </w:p>
    <w:p w:rsidR="00D37E4F" w:rsidRDefault="00D37E4F" w:rsidP="00D37E4F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</w:t>
      </w:r>
    </w:p>
    <w:p w:rsidR="00D37E4F" w:rsidRDefault="00D37E4F" w:rsidP="00D37E4F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 would really appreciate your support in ensuring that your child maintains a healthy balance between relaxing/revising over these 2 weeks. Even though revision is important, it is still vital that students schedule in time where they can recharge their batteries and relax with family &amp; friends. </w:t>
      </w:r>
    </w:p>
    <w:p w:rsidR="00D37E4F" w:rsidRDefault="00D37E4F" w:rsidP="00D37E4F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D37E4F" w:rsidRDefault="00D37E4F" w:rsidP="00D37E4F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 hope you have a lovely Christmas and a happy new year! </w:t>
      </w:r>
    </w:p>
    <w:p w:rsidR="008743D1" w:rsidRDefault="008743D1" w:rsidP="00D37E4F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8743D1" w:rsidRDefault="008743D1" w:rsidP="00D37E4F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Mrs M J Giddens</w:t>
      </w:r>
    </w:p>
    <w:p w:rsidR="008743D1" w:rsidRDefault="008743D1" w:rsidP="00D37E4F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Head of English</w:t>
      </w:r>
      <w:bookmarkStart w:id="0" w:name="_GoBack"/>
      <w:bookmarkEnd w:id="0"/>
    </w:p>
    <w:p w:rsidR="004B5DA0" w:rsidRPr="00031B7B" w:rsidRDefault="004B5DA0" w:rsidP="004B5DA0">
      <w:pPr>
        <w:spacing w:after="0"/>
        <w:rPr>
          <w:rFonts w:ascii="Arial" w:hAnsi="Arial" w:cs="Arial"/>
        </w:rPr>
      </w:pPr>
    </w:p>
    <w:sectPr w:rsidR="004B5DA0" w:rsidRPr="00031B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E4F"/>
    <w:rsid w:val="00031B7B"/>
    <w:rsid w:val="004B5DA0"/>
    <w:rsid w:val="008743D1"/>
    <w:rsid w:val="00983957"/>
    <w:rsid w:val="00D37E4F"/>
    <w:rsid w:val="00EB5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BDFBB"/>
  <w15:chartTrackingRefBased/>
  <w15:docId w15:val="{00267416-B48E-4521-AFC8-0561638A3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37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37E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27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DD903954.dotm</Template>
  <TotalTime>6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StaffGiddensM</dc:creator>
  <cp:keywords/>
  <dc:description/>
  <cp:lastModifiedBy>StaffGiddensM</cp:lastModifiedBy>
  <cp:revision>2</cp:revision>
  <dcterms:created xsi:type="dcterms:W3CDTF">2019-12-20T15:19:00Z</dcterms:created>
  <dcterms:modified xsi:type="dcterms:W3CDTF">2019-12-20T15:25:00Z</dcterms:modified>
</cp:coreProperties>
</file>